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88"/>
        <w:gridCol w:w="7542"/>
        <w:gridCol w:w="1180"/>
      </w:tblGrid>
      <w:tr w:rsidR="005854DB" w:rsidRPr="0092125E" w14:paraId="2F672E72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7ADA9A87" w14:textId="3B103216" w:rsidR="005854DB" w:rsidRPr="005854DB" w:rsidRDefault="003D32D0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738E4E99D65148E69C92A981677304DA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D26627">
                  <w:t>NOTICE TO CONSUMER</w:t>
                </w:r>
              </w:sdtContent>
            </w:sdt>
          </w:p>
        </w:tc>
      </w:tr>
      <w:tr w:rsidR="005854DB" w:rsidRPr="0092125E" w14:paraId="737E5E3C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246D9991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1BA91476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4082C2F7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5116E8DA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4AA91F04172C43A7A29EA2B3D4CC9C70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14:paraId="51F22233" w14:textId="2A01FA67" w:rsidR="005854DB" w:rsidRPr="005854DB" w:rsidRDefault="00D26627" w:rsidP="005854DB">
                <w:pPr>
                  <w:pStyle w:val="Subtitle"/>
                </w:pPr>
                <w:r>
                  <w:t>DO NOT SIGN ANYTHING BEFORE YOU READ THIS PAGE</w:t>
                </w:r>
              </w:p>
            </w:sdtContent>
          </w:sdt>
        </w:tc>
      </w:tr>
    </w:tbl>
    <w:bookmarkEnd w:id="0" w:displacedByCustomXml="next"/>
    <w:sdt>
      <w:sdtPr>
        <w:id w:val="-2035794854"/>
        <w:placeholder>
          <w:docPart w:val="05DFCCCE10A94CAF8A4FEE24564CE55F"/>
        </w:placeholder>
        <w:temporary/>
        <w:showingPlcHdr/>
      </w:sdtPr>
      <w:sdtEndPr/>
      <w:sdtContent>
        <w:p w14:paraId="76EFC35E" w14:textId="77777777" w:rsidR="00BD0C60" w:rsidRDefault="005854DB" w:rsidP="005854DB">
          <w:pPr>
            <w:pStyle w:val="Heading1"/>
          </w:pPr>
          <w:r w:rsidRPr="003639D2">
            <w:t>Getting Started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685B4E" w14:paraId="4204BA7D" w14:textId="77777777" w:rsidTr="003D6AFD">
        <w:trPr>
          <w:trHeight w:val="297"/>
        </w:trPr>
        <w:tc>
          <w:tcPr>
            <w:tcW w:w="450" w:type="dxa"/>
          </w:tcPr>
          <w:p w14:paraId="6726D49F" w14:textId="403109B6" w:rsidR="00685B4E" w:rsidRPr="00A67285" w:rsidRDefault="00D26627" w:rsidP="00784AB5">
            <w:pPr>
              <w:pStyle w:val="Checkbox"/>
            </w:pPr>
            <w:r>
              <w:rPr>
                <w:rFonts w:ascii="Wingdings 2" w:hAnsi="Wingdings 2"/>
              </w:rPr>
              <w:t></w:t>
            </w:r>
          </w:p>
        </w:tc>
        <w:tc>
          <w:tcPr>
            <w:tcW w:w="9620" w:type="dxa"/>
          </w:tcPr>
          <w:p w14:paraId="57B7D21E" w14:textId="56F5CBAE" w:rsidR="00685B4E" w:rsidRDefault="00D26627" w:rsidP="00685B4E">
            <w:pPr>
              <w:pStyle w:val="ListNumber"/>
            </w:pPr>
            <w:r>
              <w:t>In the first conversation when you contacted the legal document assistant, did she explain the following:</w:t>
            </w:r>
          </w:p>
        </w:tc>
      </w:tr>
      <w:tr w:rsidR="00A67285" w14:paraId="52AE6191" w14:textId="77777777" w:rsidTr="003D6AFD">
        <w:tc>
          <w:tcPr>
            <w:tcW w:w="450" w:type="dxa"/>
          </w:tcPr>
          <w:p w14:paraId="4A733556" w14:textId="3EC77A44" w:rsidR="00A67285" w:rsidRDefault="00D26627" w:rsidP="00784AB5">
            <w:pPr>
              <w:pStyle w:val="Checkbox"/>
            </w:pPr>
            <w:r>
              <w:sym w:font="Wingdings 2" w:char="F050"/>
            </w:r>
          </w:p>
        </w:tc>
        <w:tc>
          <w:tcPr>
            <w:tcW w:w="9620" w:type="dxa"/>
          </w:tcPr>
          <w:p w14:paraId="40D1FB9C" w14:textId="7CA48BEF" w:rsidR="00A67285" w:rsidRDefault="00D26627" w:rsidP="00A67285">
            <w:pPr>
              <w:pStyle w:val="ListNumber"/>
            </w:pPr>
            <w:r>
              <w:t>Margo Ann Dowd is not an attorney, and Above the Rest, Document Svs. Is not a law firm.</w:t>
            </w:r>
          </w:p>
        </w:tc>
      </w:tr>
      <w:tr w:rsidR="00A67285" w14:paraId="696DBE7B" w14:textId="77777777" w:rsidTr="003D6AFD">
        <w:tc>
          <w:tcPr>
            <w:tcW w:w="450" w:type="dxa"/>
          </w:tcPr>
          <w:p w14:paraId="1F19299C" w14:textId="1B75129A" w:rsidR="00A67285" w:rsidRDefault="00D26627" w:rsidP="00784AB5">
            <w:pPr>
              <w:pStyle w:val="Checkbox"/>
            </w:pPr>
            <w:r>
              <w:sym w:font="Wingdings 2" w:char="F050"/>
            </w:r>
          </w:p>
        </w:tc>
        <w:tc>
          <w:tcPr>
            <w:tcW w:w="9620" w:type="dxa"/>
          </w:tcPr>
          <w:p w14:paraId="235E0836" w14:textId="717F2EB7" w:rsidR="00A67285" w:rsidRPr="00685B4E" w:rsidRDefault="00D26627" w:rsidP="00A67285">
            <w:pPr>
              <w:pStyle w:val="ListNumber"/>
            </w:pPr>
            <w:r>
              <w:t xml:space="preserve">Margo Ann Dowd cannot advise you about your legal rights or </w:t>
            </w:r>
            <w:r w:rsidR="007314A1">
              <w:t>she</w:t>
            </w:r>
            <w:r>
              <w:t xml:space="preserve"> cannot select legal forms you.</w:t>
            </w:r>
          </w:p>
        </w:tc>
      </w:tr>
      <w:tr w:rsidR="00A67285" w14:paraId="4B5419E4" w14:textId="77777777" w:rsidTr="003D6AFD">
        <w:tc>
          <w:tcPr>
            <w:tcW w:w="450" w:type="dxa"/>
          </w:tcPr>
          <w:p w14:paraId="32315DBC" w14:textId="509E8BB3" w:rsidR="00A67285" w:rsidRDefault="00D26627" w:rsidP="00784AB5">
            <w:pPr>
              <w:pStyle w:val="Checkbox"/>
            </w:pPr>
            <w:r>
              <w:sym w:font="Wingdings 2" w:char="F050"/>
            </w:r>
          </w:p>
        </w:tc>
        <w:tc>
          <w:tcPr>
            <w:tcW w:w="9620" w:type="dxa"/>
          </w:tcPr>
          <w:p w14:paraId="2AE5C21A" w14:textId="6FFAC17A" w:rsidR="00A67285" w:rsidRPr="00685B4E" w:rsidRDefault="00D26627" w:rsidP="008C4620">
            <w:pPr>
              <w:pStyle w:val="ListNumber"/>
            </w:pPr>
            <w:r>
              <w:t xml:space="preserve">Margo Ann Dowd is registered in the County of San Bernardino, and the registration number(s) are LDA# 60, 240.  This registration is valid until February </w:t>
            </w:r>
            <w:r w:rsidR="00B73B9D">
              <w:t>02</w:t>
            </w:r>
            <w:r>
              <w:t>, 202</w:t>
            </w:r>
            <w:r w:rsidR="008C4620">
              <w:t>4</w:t>
            </w:r>
            <w:bookmarkStart w:id="1" w:name="_GoBack"/>
            <w:bookmarkEnd w:id="1"/>
            <w:r>
              <w:t>, after which it must be renewed.  To confirm that Margo Ann Dowd is registered, you may contact the San Bernardino County Clerk’s office at: (855) 732-2575.</w:t>
            </w:r>
          </w:p>
        </w:tc>
      </w:tr>
    </w:tbl>
    <w:p w14:paraId="52777606" w14:textId="77777777" w:rsidR="00292F80" w:rsidRDefault="00292F80" w:rsidP="007314A1">
      <w:pPr>
        <w:pStyle w:val="Heading1"/>
        <w:pBdr>
          <w:bottom w:val="single" w:sz="24" w:space="2" w:color="F0CDA1" w:themeColor="accent1"/>
        </w:pBdr>
        <w:rPr>
          <w:sz w:val="28"/>
          <w:szCs w:val="28"/>
        </w:rPr>
      </w:pPr>
    </w:p>
    <w:p w14:paraId="4E79B12A" w14:textId="16F86640" w:rsidR="00685B4E" w:rsidRDefault="007314A1" w:rsidP="007314A1">
      <w:pPr>
        <w:pStyle w:val="Heading1"/>
        <w:pBdr>
          <w:bottom w:val="single" w:sz="24" w:space="2" w:color="F0CDA1" w:themeColor="accent1"/>
        </w:pBdr>
        <w:rPr>
          <w:sz w:val="28"/>
          <w:szCs w:val="28"/>
        </w:rPr>
      </w:pPr>
      <w:r w:rsidRPr="007314A1">
        <w:rPr>
          <w:sz w:val="28"/>
          <w:szCs w:val="28"/>
        </w:rPr>
        <w:t>Choose one:</w:t>
      </w:r>
    </w:p>
    <w:p w14:paraId="1D19E5A5" w14:textId="77777777" w:rsidR="007314A1" w:rsidRDefault="007314A1" w:rsidP="007314A1"/>
    <w:p w14:paraId="5E003C3E" w14:textId="5CC56E00" w:rsidR="007314A1" w:rsidRDefault="007314A1" w:rsidP="007314A1">
      <w:r>
        <w:t>_______ Yes, she explained.</w:t>
      </w:r>
    </w:p>
    <w:p w14:paraId="7C57762A" w14:textId="058BB726" w:rsidR="007314A1" w:rsidRDefault="007314A1" w:rsidP="007314A1">
      <w:r>
        <w:t>_______ No, she did not explain.</w:t>
      </w:r>
    </w:p>
    <w:p w14:paraId="5BFDD5DD" w14:textId="34026DCE" w:rsidR="007314A1" w:rsidRDefault="007314A1" w:rsidP="007314A1"/>
    <w:p w14:paraId="5C3B4E9A" w14:textId="53D23823" w:rsidR="007314A1" w:rsidRDefault="007314A1" w:rsidP="007314A1">
      <w:r>
        <w:t xml:space="preserve">______________ </w:t>
      </w:r>
      <w:r>
        <w:tab/>
      </w:r>
      <w:r>
        <w:tab/>
        <w:t>____________________________________________             Date</w:t>
      </w:r>
      <w:r>
        <w:tab/>
      </w:r>
      <w:r>
        <w:tab/>
      </w:r>
      <w:r>
        <w:tab/>
      </w:r>
      <w:r>
        <w:tab/>
        <w:t>Signature</w:t>
      </w:r>
    </w:p>
    <w:p w14:paraId="4A877E27" w14:textId="1F208CB2" w:rsidR="007314A1" w:rsidRPr="007314A1" w:rsidRDefault="00F91A72" w:rsidP="005850AF">
      <w:pPr>
        <w:ind w:left="4320"/>
      </w:pPr>
      <w:r>
        <w:t>_______________</w:t>
      </w:r>
      <w:r w:rsidR="007314A1">
        <w:t xml:space="preserve">__________________  </w:t>
      </w:r>
      <w:r w:rsidR="005850AF">
        <w:t xml:space="preserve">           </w:t>
      </w:r>
      <w:r w:rsidR="007314A1">
        <w:t xml:space="preserve">Print </w:t>
      </w:r>
      <w:r w:rsidR="005850AF">
        <w:t>Name</w:t>
      </w:r>
    </w:p>
    <w:p w14:paraId="44EA53CE" w14:textId="2831207A" w:rsidR="00685B4E" w:rsidRDefault="00685B4E" w:rsidP="007314A1">
      <w:pPr>
        <w:pStyle w:val="Checkbox"/>
      </w:pPr>
    </w:p>
    <w:p w14:paraId="0BF928D9" w14:textId="77777777" w:rsidR="009355C2" w:rsidRDefault="009355C2" w:rsidP="009355C2"/>
    <w:p w14:paraId="00F1A739" w14:textId="77777777" w:rsidR="00685B4E" w:rsidRPr="005854DB" w:rsidRDefault="00685B4E" w:rsidP="002955AB"/>
    <w:sectPr w:rsidR="00685B4E" w:rsidRPr="005854DB" w:rsidSect="00A67285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412DCB" w14:textId="77777777" w:rsidR="003D32D0" w:rsidRDefault="003D32D0" w:rsidP="005A20E2">
      <w:pPr>
        <w:spacing w:after="0"/>
      </w:pPr>
      <w:r>
        <w:separator/>
      </w:r>
    </w:p>
    <w:p w14:paraId="0586AF13" w14:textId="77777777" w:rsidR="003D32D0" w:rsidRDefault="003D32D0"/>
    <w:p w14:paraId="1AF715B7" w14:textId="77777777" w:rsidR="003D32D0" w:rsidRDefault="003D32D0" w:rsidP="009B4773"/>
    <w:p w14:paraId="1408CE99" w14:textId="77777777" w:rsidR="003D32D0" w:rsidRDefault="003D32D0" w:rsidP="00513832"/>
  </w:endnote>
  <w:endnote w:type="continuationSeparator" w:id="0">
    <w:p w14:paraId="2D033657" w14:textId="77777777" w:rsidR="003D32D0" w:rsidRDefault="003D32D0" w:rsidP="005A20E2">
      <w:pPr>
        <w:spacing w:after="0"/>
      </w:pPr>
      <w:r>
        <w:continuationSeparator/>
      </w:r>
    </w:p>
    <w:p w14:paraId="6F486D49" w14:textId="77777777" w:rsidR="003D32D0" w:rsidRDefault="003D32D0"/>
    <w:p w14:paraId="489586E0" w14:textId="77777777" w:rsidR="003D32D0" w:rsidRDefault="003D32D0" w:rsidP="009B4773"/>
    <w:p w14:paraId="2B6414DF" w14:textId="77777777" w:rsidR="003D32D0" w:rsidRDefault="003D32D0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657C0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52420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8C4620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3FDDE4" w14:textId="77777777" w:rsidR="003D32D0" w:rsidRDefault="003D32D0" w:rsidP="005A20E2">
      <w:pPr>
        <w:spacing w:after="0"/>
      </w:pPr>
      <w:r>
        <w:separator/>
      </w:r>
    </w:p>
    <w:p w14:paraId="71303670" w14:textId="77777777" w:rsidR="003D32D0" w:rsidRDefault="003D32D0"/>
    <w:p w14:paraId="61A552E2" w14:textId="77777777" w:rsidR="003D32D0" w:rsidRDefault="003D32D0" w:rsidP="009B4773"/>
    <w:p w14:paraId="1E698D08" w14:textId="77777777" w:rsidR="003D32D0" w:rsidRDefault="003D32D0" w:rsidP="00513832"/>
  </w:footnote>
  <w:footnote w:type="continuationSeparator" w:id="0">
    <w:p w14:paraId="041EB7EB" w14:textId="77777777" w:rsidR="003D32D0" w:rsidRDefault="003D32D0" w:rsidP="005A20E2">
      <w:pPr>
        <w:spacing w:after="0"/>
      </w:pPr>
      <w:r>
        <w:continuationSeparator/>
      </w:r>
    </w:p>
    <w:p w14:paraId="29826B51" w14:textId="77777777" w:rsidR="003D32D0" w:rsidRDefault="003D32D0"/>
    <w:p w14:paraId="0B5BDE11" w14:textId="77777777" w:rsidR="003D32D0" w:rsidRDefault="003D32D0" w:rsidP="009B4773"/>
    <w:p w14:paraId="5E62EB45" w14:textId="77777777" w:rsidR="003D32D0" w:rsidRDefault="003D32D0" w:rsidP="0051383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DCA63" w14:textId="757A6EF5" w:rsidR="003639D2" w:rsidRPr="003639D2" w:rsidRDefault="003D32D0" w:rsidP="003639D2">
    <w:pPr>
      <w:pStyle w:val="Header1"/>
    </w:pPr>
    <w:sdt>
      <w:sdtPr>
        <w:alias w:val="Title"/>
        <w:tag w:val=""/>
        <w:id w:val="-611985797"/>
        <w:placeholder>
          <w:docPart w:val="7B9CDDA942A9411FBA59FC3DC3B6A5C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26627">
          <w:t>NOTICE TO CONSUMER</w:t>
        </w:r>
      </w:sdtContent>
    </w:sdt>
  </w:p>
  <w:p w14:paraId="44EA20CA" w14:textId="1E864253" w:rsidR="005854DB" w:rsidRPr="005854DB" w:rsidRDefault="003D32D0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D26627">
          <w:t>DO NOT SIGN ANYTHING BEFORE YOU READ THIS PAGE</w:t>
        </w:r>
      </w:sdtContent>
    </w:sdt>
    <w:r w:rsidR="003D6AFD" w:rsidRPr="003D6AFD">
      <w:t xml:space="preserve"> </w:t>
    </w:r>
    <w:r w:rsidR="005854DB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55ADECB6" wp14:editId="0C5EEE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BBA1AC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5ADEC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" fillcolor="#107082" stroked="f">
              <v:fill opacity="9766f"/>
              <v:textbox inset="20mm,8mm">
                <w:txbxContent>
                  <w:p w14:paraId="28BBA1AC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FEFBAE" w14:textId="77777777" w:rsidR="005854DB" w:rsidRDefault="005C7E0C" w:rsidP="00A67285">
    <w:pPr>
      <w:pStyle w:val="Header"/>
      <w:spacing w:after="0"/>
    </w:pPr>
    <w:r>
      <w:rPr>
        <w:noProof/>
        <w:lang w:val="en-IN" w:eastAsia="en-IN"/>
      </w:rPr>
      <w:drawing>
        <wp:anchor distT="0" distB="0" distL="114300" distR="114300" simplePos="0" relativeHeight="251698176" behindDoc="1" locked="0" layoutInCell="1" allowOverlap="1" wp14:anchorId="30F1F79B" wp14:editId="4DB4B61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627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D4B39"/>
    <w:rsid w:val="001E11F1"/>
    <w:rsid w:val="001E1E58"/>
    <w:rsid w:val="00206719"/>
    <w:rsid w:val="00207A17"/>
    <w:rsid w:val="00240312"/>
    <w:rsid w:val="00247B17"/>
    <w:rsid w:val="00252E4A"/>
    <w:rsid w:val="002642A8"/>
    <w:rsid w:val="00292F80"/>
    <w:rsid w:val="002955AB"/>
    <w:rsid w:val="002A137B"/>
    <w:rsid w:val="0031130D"/>
    <w:rsid w:val="00314A6F"/>
    <w:rsid w:val="00334394"/>
    <w:rsid w:val="003378C6"/>
    <w:rsid w:val="0033791B"/>
    <w:rsid w:val="00347AF5"/>
    <w:rsid w:val="00360F98"/>
    <w:rsid w:val="00362478"/>
    <w:rsid w:val="003639D2"/>
    <w:rsid w:val="00364123"/>
    <w:rsid w:val="00374421"/>
    <w:rsid w:val="00396BA9"/>
    <w:rsid w:val="003A1203"/>
    <w:rsid w:val="003B5758"/>
    <w:rsid w:val="003C01B2"/>
    <w:rsid w:val="003D32D0"/>
    <w:rsid w:val="003D59A7"/>
    <w:rsid w:val="003D6AFD"/>
    <w:rsid w:val="003E78A7"/>
    <w:rsid w:val="003F0714"/>
    <w:rsid w:val="003F13B0"/>
    <w:rsid w:val="003F5F4A"/>
    <w:rsid w:val="00403423"/>
    <w:rsid w:val="004106E6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278"/>
    <w:rsid w:val="004C7B3E"/>
    <w:rsid w:val="00513832"/>
    <w:rsid w:val="00526C37"/>
    <w:rsid w:val="00533047"/>
    <w:rsid w:val="00567626"/>
    <w:rsid w:val="00577B45"/>
    <w:rsid w:val="005850AF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14A1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1D8F"/>
    <w:rsid w:val="0082491D"/>
    <w:rsid w:val="0083428B"/>
    <w:rsid w:val="00876F99"/>
    <w:rsid w:val="008820B3"/>
    <w:rsid w:val="00886169"/>
    <w:rsid w:val="0089410F"/>
    <w:rsid w:val="008965F6"/>
    <w:rsid w:val="008A2B5E"/>
    <w:rsid w:val="008C4620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3B9D"/>
    <w:rsid w:val="00B7636D"/>
    <w:rsid w:val="00B80CF1"/>
    <w:rsid w:val="00BA2A38"/>
    <w:rsid w:val="00BA31C4"/>
    <w:rsid w:val="00BB02E6"/>
    <w:rsid w:val="00BD0C60"/>
    <w:rsid w:val="00BE0F48"/>
    <w:rsid w:val="00C17BCF"/>
    <w:rsid w:val="00C3246A"/>
    <w:rsid w:val="00C62D62"/>
    <w:rsid w:val="00C65564"/>
    <w:rsid w:val="00CA61D8"/>
    <w:rsid w:val="00CD1D98"/>
    <w:rsid w:val="00CF1267"/>
    <w:rsid w:val="00D13200"/>
    <w:rsid w:val="00D26627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91A72"/>
    <w:rsid w:val="00FB1673"/>
    <w:rsid w:val="00FB315C"/>
    <w:rsid w:val="00FC1405"/>
    <w:rsid w:val="00FE54D6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485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header" w:qFormat="1"/>
    <w:lsdException w:name="caption" w:uiPriority="35" w:qFormat="1"/>
    <w:lsdException w:name="List Bullet" w:semiHidden="0" w:unhideWhenUsed="0"/>
    <w:lsdException w:name="List Number" w:semiHidden="0" w:unhideWhenUsed="0" w:qFormat="1"/>
    <w:lsdException w:name="List Bullet 2" w:semiHidden="0" w:unhideWhenUsed="0"/>
    <w:lsdException w:name="List Number 2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header" w:qFormat="1"/>
    <w:lsdException w:name="caption" w:uiPriority="35" w:qFormat="1"/>
    <w:lsdException w:name="List Bullet" w:semiHidden="0" w:unhideWhenUsed="0"/>
    <w:lsdException w:name="List Number" w:semiHidden="0" w:unhideWhenUsed="0" w:qFormat="1"/>
    <w:lsdException w:name="List Bullet 2" w:semiHidden="0" w:unhideWhenUsed="0"/>
    <w:lsdException w:name="List Number 2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o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38E4E99D65148E69C92A98167730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0FC83-5C20-427D-9F84-7AA968DC376F}"/>
      </w:docPartPr>
      <w:docPartBody>
        <w:p w:rsidR="004D4166" w:rsidRDefault="001C0A71">
          <w:pPr>
            <w:pStyle w:val="738E4E99D65148E69C92A981677304DA"/>
          </w:pPr>
          <w:r w:rsidRPr="003639D2">
            <w:t>OFFICE-BASED AGENCY</w:t>
          </w:r>
        </w:p>
      </w:docPartBody>
    </w:docPart>
    <w:docPart>
      <w:docPartPr>
        <w:name w:val="4AA91F04172C43A7A29EA2B3D4CC9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5A9B1-74B2-4676-91A6-DE5F403E0408}"/>
      </w:docPartPr>
      <w:docPartBody>
        <w:p w:rsidR="004D4166" w:rsidRDefault="001C0A71">
          <w:pPr>
            <w:pStyle w:val="4AA91F04172C43A7A29EA2B3D4CC9C70"/>
          </w:pPr>
          <w:r w:rsidRPr="003639D2">
            <w:t>Startup Checklist</w:t>
          </w:r>
        </w:p>
      </w:docPartBody>
    </w:docPart>
    <w:docPart>
      <w:docPartPr>
        <w:name w:val="05DFCCCE10A94CAF8A4FEE24564CE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67903-52AF-48D3-8A2F-361019AAED10}"/>
      </w:docPartPr>
      <w:docPartBody>
        <w:p w:rsidR="004D4166" w:rsidRDefault="001C0A71">
          <w:pPr>
            <w:pStyle w:val="05DFCCCE10A94CAF8A4FEE24564CE55F"/>
          </w:pPr>
          <w:r w:rsidRPr="003639D2">
            <w:t>Getting Started</w:t>
          </w:r>
        </w:p>
      </w:docPartBody>
    </w:docPart>
    <w:docPart>
      <w:docPartPr>
        <w:name w:val="7B9CDDA942A9411FBA59FC3DC3B6A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E1C17-06C3-4804-9E85-204B07AFF747}"/>
      </w:docPartPr>
      <w:docPartBody>
        <w:p w:rsidR="004D4166" w:rsidRDefault="001C0A71">
          <w:pPr>
            <w:pStyle w:val="7B9CDDA942A9411FBA59FC3DC3B6A5C2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A71"/>
    <w:rsid w:val="000B42AC"/>
    <w:rsid w:val="001C0A71"/>
    <w:rsid w:val="001E7FDE"/>
    <w:rsid w:val="00413493"/>
    <w:rsid w:val="004D4166"/>
    <w:rsid w:val="00BC0944"/>
    <w:rsid w:val="00E3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8E4E99D65148E69C92A981677304DA">
    <w:name w:val="738E4E99D65148E69C92A981677304DA"/>
  </w:style>
  <w:style w:type="paragraph" w:customStyle="1" w:styleId="4AA91F04172C43A7A29EA2B3D4CC9C70">
    <w:name w:val="4AA91F04172C43A7A29EA2B3D4CC9C70"/>
  </w:style>
  <w:style w:type="paragraph" w:customStyle="1" w:styleId="05DFCCCE10A94CAF8A4FEE24564CE55F">
    <w:name w:val="05DFCCCE10A94CAF8A4FEE24564CE55F"/>
  </w:style>
  <w:style w:type="paragraph" w:customStyle="1" w:styleId="2E2A2D8E4EE346DF9B7EDB499B7819E8">
    <w:name w:val="2E2A2D8E4EE346DF9B7EDB499B7819E8"/>
  </w:style>
  <w:style w:type="paragraph" w:customStyle="1" w:styleId="6F493636546A4849A7551CB16AB2F9D0">
    <w:name w:val="6F493636546A4849A7551CB16AB2F9D0"/>
  </w:style>
  <w:style w:type="paragraph" w:customStyle="1" w:styleId="93994B5DCEC44B43BF709F7A2B28BCA8">
    <w:name w:val="93994B5DCEC44B43BF709F7A2B28BCA8"/>
  </w:style>
  <w:style w:type="paragraph" w:customStyle="1" w:styleId="9D9AEA7193D44600A7A76050BFB5C3E9">
    <w:name w:val="9D9AEA7193D44600A7A76050BFB5C3E9"/>
  </w:style>
  <w:style w:type="paragraph" w:customStyle="1" w:styleId="894AF63B95404A128D00584D036E4AE6">
    <w:name w:val="894AF63B95404A128D00584D036E4AE6"/>
  </w:style>
  <w:style w:type="paragraph" w:customStyle="1" w:styleId="F0574592D1E14640AE3937C67437C1C4">
    <w:name w:val="F0574592D1E14640AE3937C67437C1C4"/>
  </w:style>
  <w:style w:type="paragraph" w:customStyle="1" w:styleId="47BC79CFEF684983B8B4CEF14C2C75FB">
    <w:name w:val="47BC79CFEF684983B8B4CEF14C2C75FB"/>
  </w:style>
  <w:style w:type="paragraph" w:customStyle="1" w:styleId="B6D145079B4D404BBB9253E4F50B40B6">
    <w:name w:val="B6D145079B4D404BBB9253E4F50B40B6"/>
  </w:style>
  <w:style w:type="paragraph" w:customStyle="1" w:styleId="9D420CFA23074C3398AF8B55547C2BA2">
    <w:name w:val="9D420CFA23074C3398AF8B55547C2BA2"/>
  </w:style>
  <w:style w:type="paragraph" w:customStyle="1" w:styleId="417782EF60074F4789F1D51E5235B0B9">
    <w:name w:val="417782EF60074F4789F1D51E5235B0B9"/>
  </w:style>
  <w:style w:type="paragraph" w:customStyle="1" w:styleId="B010B11830234E70902F2DDE55D59C55">
    <w:name w:val="B010B11830234E70902F2DDE55D59C55"/>
  </w:style>
  <w:style w:type="paragraph" w:customStyle="1" w:styleId="52944C147CB44A13A4B1AA30D34911B5">
    <w:name w:val="52944C147CB44A13A4B1AA30D34911B5"/>
  </w:style>
  <w:style w:type="paragraph" w:customStyle="1" w:styleId="A1E86C3C4A124440A3FB76776CC74EA1">
    <w:name w:val="A1E86C3C4A124440A3FB76776CC74EA1"/>
  </w:style>
  <w:style w:type="paragraph" w:customStyle="1" w:styleId="FBF616925AB242EF81A8AF5ACE0F6E90">
    <w:name w:val="FBF616925AB242EF81A8AF5ACE0F6E90"/>
  </w:style>
  <w:style w:type="paragraph" w:customStyle="1" w:styleId="D1CF12DCA3264FCC8BB897686036E028">
    <w:name w:val="D1CF12DCA3264FCC8BB897686036E028"/>
  </w:style>
  <w:style w:type="paragraph" w:customStyle="1" w:styleId="7FF5DB18A9B84774AEEC29D7A3135D46">
    <w:name w:val="7FF5DB18A9B84774AEEC29D7A3135D46"/>
  </w:style>
  <w:style w:type="paragraph" w:customStyle="1" w:styleId="C8F7A45E65E74712AAB7F439D9D14CF0">
    <w:name w:val="C8F7A45E65E74712AAB7F439D9D14CF0"/>
  </w:style>
  <w:style w:type="paragraph" w:customStyle="1" w:styleId="509D8C136D1E460A8EADDF1F66F87EB6">
    <w:name w:val="509D8C136D1E460A8EADDF1F66F87EB6"/>
  </w:style>
  <w:style w:type="paragraph" w:customStyle="1" w:styleId="6109448B8E494F58BAADC29A6FF30CFD">
    <w:name w:val="6109448B8E494F58BAADC29A6FF30CFD"/>
  </w:style>
  <w:style w:type="paragraph" w:customStyle="1" w:styleId="B33DA6F0116B42F1836E6B491300B7AF">
    <w:name w:val="B33DA6F0116B42F1836E6B491300B7AF"/>
  </w:style>
  <w:style w:type="paragraph" w:customStyle="1" w:styleId="039F896178244AC7B61B6A8891A0355E">
    <w:name w:val="039F896178244AC7B61B6A8891A0355E"/>
  </w:style>
  <w:style w:type="paragraph" w:customStyle="1" w:styleId="AE5360E07B224E00AE32E1F2DAA0544E">
    <w:name w:val="AE5360E07B224E00AE32E1F2DAA0544E"/>
  </w:style>
  <w:style w:type="paragraph" w:customStyle="1" w:styleId="716F8244966B4CFF8BA4CEE4B4BAC145">
    <w:name w:val="716F8244966B4CFF8BA4CEE4B4BAC145"/>
  </w:style>
  <w:style w:type="paragraph" w:customStyle="1" w:styleId="23691143915B431DA5FC4409933E0EDD">
    <w:name w:val="23691143915B431DA5FC4409933E0EDD"/>
  </w:style>
  <w:style w:type="paragraph" w:customStyle="1" w:styleId="27A930C7EC874BF5ACE83A97A9440477">
    <w:name w:val="27A930C7EC874BF5ACE83A97A9440477"/>
  </w:style>
  <w:style w:type="paragraph" w:customStyle="1" w:styleId="36510F2CA3F94028B889BC53749F88CC">
    <w:name w:val="36510F2CA3F94028B889BC53749F88CC"/>
  </w:style>
  <w:style w:type="paragraph" w:customStyle="1" w:styleId="7CFD8DC36F024AB89B1375D0A3E28A40">
    <w:name w:val="7CFD8DC36F024AB89B1375D0A3E28A40"/>
  </w:style>
  <w:style w:type="paragraph" w:customStyle="1" w:styleId="62ABD76A9C5C4DC6984A83E8A6821ADA">
    <w:name w:val="62ABD76A9C5C4DC6984A83E8A6821ADA"/>
  </w:style>
  <w:style w:type="paragraph" w:customStyle="1" w:styleId="6F230A2451EE44EFAABAFE625E7F6521">
    <w:name w:val="6F230A2451EE44EFAABAFE625E7F6521"/>
  </w:style>
  <w:style w:type="paragraph" w:customStyle="1" w:styleId="D853A84886EF48F6B2CB76B58753C8F1">
    <w:name w:val="D853A84886EF48F6B2CB76B58753C8F1"/>
  </w:style>
  <w:style w:type="paragraph" w:customStyle="1" w:styleId="057987C909304DD093080D3AD345E082">
    <w:name w:val="057987C909304DD093080D3AD345E082"/>
  </w:style>
  <w:style w:type="paragraph" w:customStyle="1" w:styleId="07B8CE6FB6974A52BAC9CFAA05D69F71">
    <w:name w:val="07B8CE6FB6974A52BAC9CFAA05D69F71"/>
  </w:style>
  <w:style w:type="paragraph" w:customStyle="1" w:styleId="7FFAE10B21044D16844B906A67256CC9">
    <w:name w:val="7FFAE10B21044D16844B906A67256CC9"/>
  </w:style>
  <w:style w:type="paragraph" w:customStyle="1" w:styleId="F82246135B274D5E8130F99CA8D767BB">
    <w:name w:val="F82246135B274D5E8130F99CA8D767BB"/>
  </w:style>
  <w:style w:type="paragraph" w:customStyle="1" w:styleId="DFB7F7C1C87144AD823FB6F9FA6DFF25">
    <w:name w:val="DFB7F7C1C87144AD823FB6F9FA6DFF25"/>
  </w:style>
  <w:style w:type="paragraph" w:customStyle="1" w:styleId="C7C0FEAEB53245A590347E30466E6A34">
    <w:name w:val="C7C0FEAEB53245A590347E30466E6A34"/>
  </w:style>
  <w:style w:type="paragraph" w:customStyle="1" w:styleId="79672FBB51B64D5DB8954B37C7AA8737">
    <w:name w:val="79672FBB51B64D5DB8954B37C7AA8737"/>
  </w:style>
  <w:style w:type="paragraph" w:customStyle="1" w:styleId="E2F7AA5551B846798CED56645B5ACB3A">
    <w:name w:val="E2F7AA5551B846798CED56645B5ACB3A"/>
  </w:style>
  <w:style w:type="paragraph" w:customStyle="1" w:styleId="1C8437916F6B40CDA1CBB9917EF08DD1">
    <w:name w:val="1C8437916F6B40CDA1CBB9917EF08DD1"/>
  </w:style>
  <w:style w:type="paragraph" w:customStyle="1" w:styleId="35CD278FC4474B86B9BAD76AA77832B2">
    <w:name w:val="35CD278FC4474B86B9BAD76AA77832B2"/>
  </w:style>
  <w:style w:type="paragraph" w:customStyle="1" w:styleId="931BA21D89D043E89920E1BBBF003E71">
    <w:name w:val="931BA21D89D043E89920E1BBBF003E71"/>
  </w:style>
  <w:style w:type="paragraph" w:customStyle="1" w:styleId="C547704CF58649FE963A8A57EC777998">
    <w:name w:val="C547704CF58649FE963A8A57EC777998"/>
  </w:style>
  <w:style w:type="paragraph" w:customStyle="1" w:styleId="C233ABDF07DC444598A46472D6998F9A">
    <w:name w:val="C233ABDF07DC444598A46472D6998F9A"/>
  </w:style>
  <w:style w:type="paragraph" w:customStyle="1" w:styleId="B134AD6532BE48229D2B78476A7BE509">
    <w:name w:val="B134AD6532BE48229D2B78476A7BE509"/>
  </w:style>
  <w:style w:type="paragraph" w:customStyle="1" w:styleId="239897CE0AA348C693F23E03DF504822">
    <w:name w:val="239897CE0AA348C693F23E03DF504822"/>
  </w:style>
  <w:style w:type="paragraph" w:customStyle="1" w:styleId="25E306A54D514C41901889D4D4EAE36E">
    <w:name w:val="25E306A54D514C41901889D4D4EAE36E"/>
  </w:style>
  <w:style w:type="paragraph" w:customStyle="1" w:styleId="174A5907610F4DDE9170C4307CC052F1">
    <w:name w:val="174A5907610F4DDE9170C4307CC052F1"/>
  </w:style>
  <w:style w:type="paragraph" w:customStyle="1" w:styleId="5A25876ABA0240AA91B431172B9553E7">
    <w:name w:val="5A25876ABA0240AA91B431172B9553E7"/>
  </w:style>
  <w:style w:type="paragraph" w:customStyle="1" w:styleId="379F9FC8B3A74DCAB8086512A348AABB">
    <w:name w:val="379F9FC8B3A74DCAB8086512A348AABB"/>
  </w:style>
  <w:style w:type="paragraph" w:customStyle="1" w:styleId="2DE9DA96F4404D20AF68797DE5BC152C">
    <w:name w:val="2DE9DA96F4404D20AF68797DE5BC152C"/>
  </w:style>
  <w:style w:type="paragraph" w:customStyle="1" w:styleId="DEBE1F9C1355434FB8C72358F2F5EA5D">
    <w:name w:val="DEBE1F9C1355434FB8C72358F2F5EA5D"/>
  </w:style>
  <w:style w:type="paragraph" w:customStyle="1" w:styleId="8572D3DCE38644FEBBD7841DEA543BC9">
    <w:name w:val="8572D3DCE38644FEBBD7841DEA543BC9"/>
  </w:style>
  <w:style w:type="paragraph" w:customStyle="1" w:styleId="06F6CA760D0F4CDAB2CA56DD9B9729F6">
    <w:name w:val="06F6CA760D0F4CDAB2CA56DD9B9729F6"/>
  </w:style>
  <w:style w:type="paragraph" w:customStyle="1" w:styleId="33E800D17E674E58A563FA781E7AECDC">
    <w:name w:val="33E800D17E674E58A563FA781E7AECDC"/>
  </w:style>
  <w:style w:type="paragraph" w:customStyle="1" w:styleId="DA895995986C4421AA1FA4954A0577C6">
    <w:name w:val="DA895995986C4421AA1FA4954A0577C6"/>
  </w:style>
  <w:style w:type="paragraph" w:customStyle="1" w:styleId="35B03BB8EA2F4C4C82EFCFB1949699FA">
    <w:name w:val="35B03BB8EA2F4C4C82EFCFB1949699FA"/>
  </w:style>
  <w:style w:type="paragraph" w:customStyle="1" w:styleId="81406C4E00BF4D658043FA5EA21878D7">
    <w:name w:val="81406C4E00BF4D658043FA5EA21878D7"/>
  </w:style>
  <w:style w:type="paragraph" w:customStyle="1" w:styleId="76CD4FDFE86E4F0A809A844E220F2514">
    <w:name w:val="76CD4FDFE86E4F0A809A844E220F2514"/>
  </w:style>
  <w:style w:type="paragraph" w:customStyle="1" w:styleId="4FE52D74E0CA4344AACF6AEAB650A3F7">
    <w:name w:val="4FE52D74E0CA4344AACF6AEAB650A3F7"/>
  </w:style>
  <w:style w:type="paragraph" w:customStyle="1" w:styleId="3F4B65213E8D487386FE54C62C162157">
    <w:name w:val="3F4B65213E8D487386FE54C62C162157"/>
  </w:style>
  <w:style w:type="paragraph" w:customStyle="1" w:styleId="F67F3342129C48BCA6E1AF3F8B8B3F57">
    <w:name w:val="F67F3342129C48BCA6E1AF3F8B8B3F57"/>
  </w:style>
  <w:style w:type="paragraph" w:customStyle="1" w:styleId="1102C5B54C034AD29681DAA5A43BAEF8">
    <w:name w:val="1102C5B54C034AD29681DAA5A43BAEF8"/>
  </w:style>
  <w:style w:type="paragraph" w:customStyle="1" w:styleId="88DEA562FA65415B902EB530D643E87E">
    <w:name w:val="88DEA562FA65415B902EB530D643E87E"/>
  </w:style>
  <w:style w:type="paragraph" w:customStyle="1" w:styleId="8D47156314EC464DB6617F846C4604E8">
    <w:name w:val="8D47156314EC464DB6617F846C4604E8"/>
  </w:style>
  <w:style w:type="paragraph" w:customStyle="1" w:styleId="D23781AD5165490786725B1CEB127151">
    <w:name w:val="D23781AD5165490786725B1CEB127151"/>
  </w:style>
  <w:style w:type="paragraph" w:customStyle="1" w:styleId="BEF6513EB5C04CEEBCE2A0464C23A2B3">
    <w:name w:val="BEF6513EB5C04CEEBCE2A0464C23A2B3"/>
  </w:style>
  <w:style w:type="paragraph" w:customStyle="1" w:styleId="0EFA696DCF0A4A8893B20A96E3C39B13">
    <w:name w:val="0EFA696DCF0A4A8893B20A96E3C39B13"/>
  </w:style>
  <w:style w:type="paragraph" w:customStyle="1" w:styleId="99B7E71F7BF8449DAEEB213F093AF4C5">
    <w:name w:val="99B7E71F7BF8449DAEEB213F093AF4C5"/>
  </w:style>
  <w:style w:type="paragraph" w:customStyle="1" w:styleId="C4480F77C1B94FFBB78F664DE2BAD5E3">
    <w:name w:val="C4480F77C1B94FFBB78F664DE2BAD5E3"/>
  </w:style>
  <w:style w:type="paragraph" w:customStyle="1" w:styleId="36513F29E2E24689BD29C3D2EC9B256B">
    <w:name w:val="36513F29E2E24689BD29C3D2EC9B256B"/>
  </w:style>
  <w:style w:type="paragraph" w:customStyle="1" w:styleId="C20939F6D02E46EE8D8A5CE628BCAF1A">
    <w:name w:val="C20939F6D02E46EE8D8A5CE628BCAF1A"/>
  </w:style>
  <w:style w:type="paragraph" w:customStyle="1" w:styleId="BBD04D2FC6C64CC59ED6197ED34D2645">
    <w:name w:val="BBD04D2FC6C64CC59ED6197ED34D2645"/>
  </w:style>
  <w:style w:type="paragraph" w:customStyle="1" w:styleId="EADB634ACA8C4B269560C4657E3EDA8E">
    <w:name w:val="EADB634ACA8C4B269560C4657E3EDA8E"/>
  </w:style>
  <w:style w:type="paragraph" w:customStyle="1" w:styleId="9961BA13BC3148BE8F3024F4B8D3FF47">
    <w:name w:val="9961BA13BC3148BE8F3024F4B8D3FF47"/>
  </w:style>
  <w:style w:type="paragraph" w:customStyle="1" w:styleId="F6A67509F3024EB2889D37B1E1FFBC2C">
    <w:name w:val="F6A67509F3024EB2889D37B1E1FFBC2C"/>
  </w:style>
  <w:style w:type="paragraph" w:customStyle="1" w:styleId="C0DD06AFED4845DF85C355D2FFAFC0BC">
    <w:name w:val="C0DD06AFED4845DF85C355D2FFAFC0BC"/>
  </w:style>
  <w:style w:type="paragraph" w:customStyle="1" w:styleId="0B66B1D1E13C4AFAA799AB36579389FF">
    <w:name w:val="0B66B1D1E13C4AFAA799AB36579389FF"/>
  </w:style>
  <w:style w:type="paragraph" w:customStyle="1" w:styleId="2D14B4BC94FD4491BE18860336385CF8">
    <w:name w:val="2D14B4BC94FD4491BE18860336385CF8"/>
  </w:style>
  <w:style w:type="paragraph" w:customStyle="1" w:styleId="89780B0F7E0A4BCEA6AC746C909234C7">
    <w:name w:val="89780B0F7E0A4BCEA6AC746C909234C7"/>
  </w:style>
  <w:style w:type="paragraph" w:customStyle="1" w:styleId="09352DBF5DAB468B8D779714B51B0C88">
    <w:name w:val="09352DBF5DAB468B8D779714B51B0C88"/>
  </w:style>
  <w:style w:type="paragraph" w:customStyle="1" w:styleId="636A4C0C648A4C7484AFBCCBF831F008">
    <w:name w:val="636A4C0C648A4C7484AFBCCBF831F008"/>
  </w:style>
  <w:style w:type="paragraph" w:customStyle="1" w:styleId="63642A23BFA141349CE86F94536B35B6">
    <w:name w:val="63642A23BFA141349CE86F94536B35B6"/>
  </w:style>
  <w:style w:type="paragraph" w:customStyle="1" w:styleId="C6DF2073958B4C69B7F95A04636F14B2">
    <w:name w:val="C6DF2073958B4C69B7F95A04636F14B2"/>
  </w:style>
  <w:style w:type="paragraph" w:customStyle="1" w:styleId="7FAA0F02D2544963BE8054D2A3E71D71">
    <w:name w:val="7FAA0F02D2544963BE8054D2A3E71D71"/>
  </w:style>
  <w:style w:type="paragraph" w:customStyle="1" w:styleId="5B7F1CDBA6E44D88B08CB82461517BD3">
    <w:name w:val="5B7F1CDBA6E44D88B08CB82461517BD3"/>
  </w:style>
  <w:style w:type="paragraph" w:customStyle="1" w:styleId="7C98597C7054487D858AAB1A1DDF15B5">
    <w:name w:val="7C98597C7054487D858AAB1A1DDF15B5"/>
  </w:style>
  <w:style w:type="paragraph" w:customStyle="1" w:styleId="3FC060C3B30E4D71B4F342764D522B79">
    <w:name w:val="3FC060C3B30E4D71B4F342764D522B79"/>
  </w:style>
  <w:style w:type="paragraph" w:customStyle="1" w:styleId="7B9CDDA942A9411FBA59FC3DC3B6A5C2">
    <w:name w:val="7B9CDDA942A9411FBA59FC3DC3B6A5C2"/>
  </w:style>
  <w:style w:type="paragraph" w:customStyle="1" w:styleId="D23DDCAC65334AB0B25928E1015A131F">
    <w:name w:val="D23DDCAC65334AB0B25928E1015A131F"/>
  </w:style>
  <w:style w:type="paragraph" w:customStyle="1" w:styleId="51825050997042DFA47FD44FFDB6AAFF">
    <w:name w:val="51825050997042DFA47FD44FFDB6AAFF"/>
  </w:style>
  <w:style w:type="paragraph" w:customStyle="1" w:styleId="613D96F6506240B1992A8043868F6FB2">
    <w:name w:val="613D96F6506240B1992A8043868F6FB2"/>
  </w:style>
  <w:style w:type="paragraph" w:customStyle="1" w:styleId="AD61F06CB1074BB29701BB7F70911AF9">
    <w:name w:val="AD61F06CB1074BB29701BB7F70911AF9"/>
  </w:style>
  <w:style w:type="paragraph" w:customStyle="1" w:styleId="3F37AE09606E453BAF751A83CF562D93">
    <w:name w:val="3F37AE09606E453BAF751A83CF562D93"/>
  </w:style>
  <w:style w:type="paragraph" w:customStyle="1" w:styleId="FA10309CBF0E493BA209492CEB3CD1CD">
    <w:name w:val="FA10309CBF0E493BA209492CEB3CD1CD"/>
  </w:style>
  <w:style w:type="paragraph" w:customStyle="1" w:styleId="9AB0A9B56E16483D854437E03E500CF2">
    <w:name w:val="9AB0A9B56E16483D854437E03E500CF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8E4E99D65148E69C92A981677304DA">
    <w:name w:val="738E4E99D65148E69C92A981677304DA"/>
  </w:style>
  <w:style w:type="paragraph" w:customStyle="1" w:styleId="4AA91F04172C43A7A29EA2B3D4CC9C70">
    <w:name w:val="4AA91F04172C43A7A29EA2B3D4CC9C70"/>
  </w:style>
  <w:style w:type="paragraph" w:customStyle="1" w:styleId="05DFCCCE10A94CAF8A4FEE24564CE55F">
    <w:name w:val="05DFCCCE10A94CAF8A4FEE24564CE55F"/>
  </w:style>
  <w:style w:type="paragraph" w:customStyle="1" w:styleId="2E2A2D8E4EE346DF9B7EDB499B7819E8">
    <w:name w:val="2E2A2D8E4EE346DF9B7EDB499B7819E8"/>
  </w:style>
  <w:style w:type="paragraph" w:customStyle="1" w:styleId="6F493636546A4849A7551CB16AB2F9D0">
    <w:name w:val="6F493636546A4849A7551CB16AB2F9D0"/>
  </w:style>
  <w:style w:type="paragraph" w:customStyle="1" w:styleId="93994B5DCEC44B43BF709F7A2B28BCA8">
    <w:name w:val="93994B5DCEC44B43BF709F7A2B28BCA8"/>
  </w:style>
  <w:style w:type="paragraph" w:customStyle="1" w:styleId="9D9AEA7193D44600A7A76050BFB5C3E9">
    <w:name w:val="9D9AEA7193D44600A7A76050BFB5C3E9"/>
  </w:style>
  <w:style w:type="paragraph" w:customStyle="1" w:styleId="894AF63B95404A128D00584D036E4AE6">
    <w:name w:val="894AF63B95404A128D00584D036E4AE6"/>
  </w:style>
  <w:style w:type="paragraph" w:customStyle="1" w:styleId="F0574592D1E14640AE3937C67437C1C4">
    <w:name w:val="F0574592D1E14640AE3937C67437C1C4"/>
  </w:style>
  <w:style w:type="paragraph" w:customStyle="1" w:styleId="47BC79CFEF684983B8B4CEF14C2C75FB">
    <w:name w:val="47BC79CFEF684983B8B4CEF14C2C75FB"/>
  </w:style>
  <w:style w:type="paragraph" w:customStyle="1" w:styleId="B6D145079B4D404BBB9253E4F50B40B6">
    <w:name w:val="B6D145079B4D404BBB9253E4F50B40B6"/>
  </w:style>
  <w:style w:type="paragraph" w:customStyle="1" w:styleId="9D420CFA23074C3398AF8B55547C2BA2">
    <w:name w:val="9D420CFA23074C3398AF8B55547C2BA2"/>
  </w:style>
  <w:style w:type="paragraph" w:customStyle="1" w:styleId="417782EF60074F4789F1D51E5235B0B9">
    <w:name w:val="417782EF60074F4789F1D51E5235B0B9"/>
  </w:style>
  <w:style w:type="paragraph" w:customStyle="1" w:styleId="B010B11830234E70902F2DDE55D59C55">
    <w:name w:val="B010B11830234E70902F2DDE55D59C55"/>
  </w:style>
  <w:style w:type="paragraph" w:customStyle="1" w:styleId="52944C147CB44A13A4B1AA30D34911B5">
    <w:name w:val="52944C147CB44A13A4B1AA30D34911B5"/>
  </w:style>
  <w:style w:type="paragraph" w:customStyle="1" w:styleId="A1E86C3C4A124440A3FB76776CC74EA1">
    <w:name w:val="A1E86C3C4A124440A3FB76776CC74EA1"/>
  </w:style>
  <w:style w:type="paragraph" w:customStyle="1" w:styleId="FBF616925AB242EF81A8AF5ACE0F6E90">
    <w:name w:val="FBF616925AB242EF81A8AF5ACE0F6E90"/>
  </w:style>
  <w:style w:type="paragraph" w:customStyle="1" w:styleId="D1CF12DCA3264FCC8BB897686036E028">
    <w:name w:val="D1CF12DCA3264FCC8BB897686036E028"/>
  </w:style>
  <w:style w:type="paragraph" w:customStyle="1" w:styleId="7FF5DB18A9B84774AEEC29D7A3135D46">
    <w:name w:val="7FF5DB18A9B84774AEEC29D7A3135D46"/>
  </w:style>
  <w:style w:type="paragraph" w:customStyle="1" w:styleId="C8F7A45E65E74712AAB7F439D9D14CF0">
    <w:name w:val="C8F7A45E65E74712AAB7F439D9D14CF0"/>
  </w:style>
  <w:style w:type="paragraph" w:customStyle="1" w:styleId="509D8C136D1E460A8EADDF1F66F87EB6">
    <w:name w:val="509D8C136D1E460A8EADDF1F66F87EB6"/>
  </w:style>
  <w:style w:type="paragraph" w:customStyle="1" w:styleId="6109448B8E494F58BAADC29A6FF30CFD">
    <w:name w:val="6109448B8E494F58BAADC29A6FF30CFD"/>
  </w:style>
  <w:style w:type="paragraph" w:customStyle="1" w:styleId="B33DA6F0116B42F1836E6B491300B7AF">
    <w:name w:val="B33DA6F0116B42F1836E6B491300B7AF"/>
  </w:style>
  <w:style w:type="paragraph" w:customStyle="1" w:styleId="039F896178244AC7B61B6A8891A0355E">
    <w:name w:val="039F896178244AC7B61B6A8891A0355E"/>
  </w:style>
  <w:style w:type="paragraph" w:customStyle="1" w:styleId="AE5360E07B224E00AE32E1F2DAA0544E">
    <w:name w:val="AE5360E07B224E00AE32E1F2DAA0544E"/>
  </w:style>
  <w:style w:type="paragraph" w:customStyle="1" w:styleId="716F8244966B4CFF8BA4CEE4B4BAC145">
    <w:name w:val="716F8244966B4CFF8BA4CEE4B4BAC145"/>
  </w:style>
  <w:style w:type="paragraph" w:customStyle="1" w:styleId="23691143915B431DA5FC4409933E0EDD">
    <w:name w:val="23691143915B431DA5FC4409933E0EDD"/>
  </w:style>
  <w:style w:type="paragraph" w:customStyle="1" w:styleId="27A930C7EC874BF5ACE83A97A9440477">
    <w:name w:val="27A930C7EC874BF5ACE83A97A9440477"/>
  </w:style>
  <w:style w:type="paragraph" w:customStyle="1" w:styleId="36510F2CA3F94028B889BC53749F88CC">
    <w:name w:val="36510F2CA3F94028B889BC53749F88CC"/>
  </w:style>
  <w:style w:type="paragraph" w:customStyle="1" w:styleId="7CFD8DC36F024AB89B1375D0A3E28A40">
    <w:name w:val="7CFD8DC36F024AB89B1375D0A3E28A40"/>
  </w:style>
  <w:style w:type="paragraph" w:customStyle="1" w:styleId="62ABD76A9C5C4DC6984A83E8A6821ADA">
    <w:name w:val="62ABD76A9C5C4DC6984A83E8A6821ADA"/>
  </w:style>
  <w:style w:type="paragraph" w:customStyle="1" w:styleId="6F230A2451EE44EFAABAFE625E7F6521">
    <w:name w:val="6F230A2451EE44EFAABAFE625E7F6521"/>
  </w:style>
  <w:style w:type="paragraph" w:customStyle="1" w:styleId="D853A84886EF48F6B2CB76B58753C8F1">
    <w:name w:val="D853A84886EF48F6B2CB76B58753C8F1"/>
  </w:style>
  <w:style w:type="paragraph" w:customStyle="1" w:styleId="057987C909304DD093080D3AD345E082">
    <w:name w:val="057987C909304DD093080D3AD345E082"/>
  </w:style>
  <w:style w:type="paragraph" w:customStyle="1" w:styleId="07B8CE6FB6974A52BAC9CFAA05D69F71">
    <w:name w:val="07B8CE6FB6974A52BAC9CFAA05D69F71"/>
  </w:style>
  <w:style w:type="paragraph" w:customStyle="1" w:styleId="7FFAE10B21044D16844B906A67256CC9">
    <w:name w:val="7FFAE10B21044D16844B906A67256CC9"/>
  </w:style>
  <w:style w:type="paragraph" w:customStyle="1" w:styleId="F82246135B274D5E8130F99CA8D767BB">
    <w:name w:val="F82246135B274D5E8130F99CA8D767BB"/>
  </w:style>
  <w:style w:type="paragraph" w:customStyle="1" w:styleId="DFB7F7C1C87144AD823FB6F9FA6DFF25">
    <w:name w:val="DFB7F7C1C87144AD823FB6F9FA6DFF25"/>
  </w:style>
  <w:style w:type="paragraph" w:customStyle="1" w:styleId="C7C0FEAEB53245A590347E30466E6A34">
    <w:name w:val="C7C0FEAEB53245A590347E30466E6A34"/>
  </w:style>
  <w:style w:type="paragraph" w:customStyle="1" w:styleId="79672FBB51B64D5DB8954B37C7AA8737">
    <w:name w:val="79672FBB51B64D5DB8954B37C7AA8737"/>
  </w:style>
  <w:style w:type="paragraph" w:customStyle="1" w:styleId="E2F7AA5551B846798CED56645B5ACB3A">
    <w:name w:val="E2F7AA5551B846798CED56645B5ACB3A"/>
  </w:style>
  <w:style w:type="paragraph" w:customStyle="1" w:styleId="1C8437916F6B40CDA1CBB9917EF08DD1">
    <w:name w:val="1C8437916F6B40CDA1CBB9917EF08DD1"/>
  </w:style>
  <w:style w:type="paragraph" w:customStyle="1" w:styleId="35CD278FC4474B86B9BAD76AA77832B2">
    <w:name w:val="35CD278FC4474B86B9BAD76AA77832B2"/>
  </w:style>
  <w:style w:type="paragraph" w:customStyle="1" w:styleId="931BA21D89D043E89920E1BBBF003E71">
    <w:name w:val="931BA21D89D043E89920E1BBBF003E71"/>
  </w:style>
  <w:style w:type="paragraph" w:customStyle="1" w:styleId="C547704CF58649FE963A8A57EC777998">
    <w:name w:val="C547704CF58649FE963A8A57EC777998"/>
  </w:style>
  <w:style w:type="paragraph" w:customStyle="1" w:styleId="C233ABDF07DC444598A46472D6998F9A">
    <w:name w:val="C233ABDF07DC444598A46472D6998F9A"/>
  </w:style>
  <w:style w:type="paragraph" w:customStyle="1" w:styleId="B134AD6532BE48229D2B78476A7BE509">
    <w:name w:val="B134AD6532BE48229D2B78476A7BE509"/>
  </w:style>
  <w:style w:type="paragraph" w:customStyle="1" w:styleId="239897CE0AA348C693F23E03DF504822">
    <w:name w:val="239897CE0AA348C693F23E03DF504822"/>
  </w:style>
  <w:style w:type="paragraph" w:customStyle="1" w:styleId="25E306A54D514C41901889D4D4EAE36E">
    <w:name w:val="25E306A54D514C41901889D4D4EAE36E"/>
  </w:style>
  <w:style w:type="paragraph" w:customStyle="1" w:styleId="174A5907610F4DDE9170C4307CC052F1">
    <w:name w:val="174A5907610F4DDE9170C4307CC052F1"/>
  </w:style>
  <w:style w:type="paragraph" w:customStyle="1" w:styleId="5A25876ABA0240AA91B431172B9553E7">
    <w:name w:val="5A25876ABA0240AA91B431172B9553E7"/>
  </w:style>
  <w:style w:type="paragraph" w:customStyle="1" w:styleId="379F9FC8B3A74DCAB8086512A348AABB">
    <w:name w:val="379F9FC8B3A74DCAB8086512A348AABB"/>
  </w:style>
  <w:style w:type="paragraph" w:customStyle="1" w:styleId="2DE9DA96F4404D20AF68797DE5BC152C">
    <w:name w:val="2DE9DA96F4404D20AF68797DE5BC152C"/>
  </w:style>
  <w:style w:type="paragraph" w:customStyle="1" w:styleId="DEBE1F9C1355434FB8C72358F2F5EA5D">
    <w:name w:val="DEBE1F9C1355434FB8C72358F2F5EA5D"/>
  </w:style>
  <w:style w:type="paragraph" w:customStyle="1" w:styleId="8572D3DCE38644FEBBD7841DEA543BC9">
    <w:name w:val="8572D3DCE38644FEBBD7841DEA543BC9"/>
  </w:style>
  <w:style w:type="paragraph" w:customStyle="1" w:styleId="06F6CA760D0F4CDAB2CA56DD9B9729F6">
    <w:name w:val="06F6CA760D0F4CDAB2CA56DD9B9729F6"/>
  </w:style>
  <w:style w:type="paragraph" w:customStyle="1" w:styleId="33E800D17E674E58A563FA781E7AECDC">
    <w:name w:val="33E800D17E674E58A563FA781E7AECDC"/>
  </w:style>
  <w:style w:type="paragraph" w:customStyle="1" w:styleId="DA895995986C4421AA1FA4954A0577C6">
    <w:name w:val="DA895995986C4421AA1FA4954A0577C6"/>
  </w:style>
  <w:style w:type="paragraph" w:customStyle="1" w:styleId="35B03BB8EA2F4C4C82EFCFB1949699FA">
    <w:name w:val="35B03BB8EA2F4C4C82EFCFB1949699FA"/>
  </w:style>
  <w:style w:type="paragraph" w:customStyle="1" w:styleId="81406C4E00BF4D658043FA5EA21878D7">
    <w:name w:val="81406C4E00BF4D658043FA5EA21878D7"/>
  </w:style>
  <w:style w:type="paragraph" w:customStyle="1" w:styleId="76CD4FDFE86E4F0A809A844E220F2514">
    <w:name w:val="76CD4FDFE86E4F0A809A844E220F2514"/>
  </w:style>
  <w:style w:type="paragraph" w:customStyle="1" w:styleId="4FE52D74E0CA4344AACF6AEAB650A3F7">
    <w:name w:val="4FE52D74E0CA4344AACF6AEAB650A3F7"/>
  </w:style>
  <w:style w:type="paragraph" w:customStyle="1" w:styleId="3F4B65213E8D487386FE54C62C162157">
    <w:name w:val="3F4B65213E8D487386FE54C62C162157"/>
  </w:style>
  <w:style w:type="paragraph" w:customStyle="1" w:styleId="F67F3342129C48BCA6E1AF3F8B8B3F57">
    <w:name w:val="F67F3342129C48BCA6E1AF3F8B8B3F57"/>
  </w:style>
  <w:style w:type="paragraph" w:customStyle="1" w:styleId="1102C5B54C034AD29681DAA5A43BAEF8">
    <w:name w:val="1102C5B54C034AD29681DAA5A43BAEF8"/>
  </w:style>
  <w:style w:type="paragraph" w:customStyle="1" w:styleId="88DEA562FA65415B902EB530D643E87E">
    <w:name w:val="88DEA562FA65415B902EB530D643E87E"/>
  </w:style>
  <w:style w:type="paragraph" w:customStyle="1" w:styleId="8D47156314EC464DB6617F846C4604E8">
    <w:name w:val="8D47156314EC464DB6617F846C4604E8"/>
  </w:style>
  <w:style w:type="paragraph" w:customStyle="1" w:styleId="D23781AD5165490786725B1CEB127151">
    <w:name w:val="D23781AD5165490786725B1CEB127151"/>
  </w:style>
  <w:style w:type="paragraph" w:customStyle="1" w:styleId="BEF6513EB5C04CEEBCE2A0464C23A2B3">
    <w:name w:val="BEF6513EB5C04CEEBCE2A0464C23A2B3"/>
  </w:style>
  <w:style w:type="paragraph" w:customStyle="1" w:styleId="0EFA696DCF0A4A8893B20A96E3C39B13">
    <w:name w:val="0EFA696DCF0A4A8893B20A96E3C39B13"/>
  </w:style>
  <w:style w:type="paragraph" w:customStyle="1" w:styleId="99B7E71F7BF8449DAEEB213F093AF4C5">
    <w:name w:val="99B7E71F7BF8449DAEEB213F093AF4C5"/>
  </w:style>
  <w:style w:type="paragraph" w:customStyle="1" w:styleId="C4480F77C1B94FFBB78F664DE2BAD5E3">
    <w:name w:val="C4480F77C1B94FFBB78F664DE2BAD5E3"/>
  </w:style>
  <w:style w:type="paragraph" w:customStyle="1" w:styleId="36513F29E2E24689BD29C3D2EC9B256B">
    <w:name w:val="36513F29E2E24689BD29C3D2EC9B256B"/>
  </w:style>
  <w:style w:type="paragraph" w:customStyle="1" w:styleId="C20939F6D02E46EE8D8A5CE628BCAF1A">
    <w:name w:val="C20939F6D02E46EE8D8A5CE628BCAF1A"/>
  </w:style>
  <w:style w:type="paragraph" w:customStyle="1" w:styleId="BBD04D2FC6C64CC59ED6197ED34D2645">
    <w:name w:val="BBD04D2FC6C64CC59ED6197ED34D2645"/>
  </w:style>
  <w:style w:type="paragraph" w:customStyle="1" w:styleId="EADB634ACA8C4B269560C4657E3EDA8E">
    <w:name w:val="EADB634ACA8C4B269560C4657E3EDA8E"/>
  </w:style>
  <w:style w:type="paragraph" w:customStyle="1" w:styleId="9961BA13BC3148BE8F3024F4B8D3FF47">
    <w:name w:val="9961BA13BC3148BE8F3024F4B8D3FF47"/>
  </w:style>
  <w:style w:type="paragraph" w:customStyle="1" w:styleId="F6A67509F3024EB2889D37B1E1FFBC2C">
    <w:name w:val="F6A67509F3024EB2889D37B1E1FFBC2C"/>
  </w:style>
  <w:style w:type="paragraph" w:customStyle="1" w:styleId="C0DD06AFED4845DF85C355D2FFAFC0BC">
    <w:name w:val="C0DD06AFED4845DF85C355D2FFAFC0BC"/>
  </w:style>
  <w:style w:type="paragraph" w:customStyle="1" w:styleId="0B66B1D1E13C4AFAA799AB36579389FF">
    <w:name w:val="0B66B1D1E13C4AFAA799AB36579389FF"/>
  </w:style>
  <w:style w:type="paragraph" w:customStyle="1" w:styleId="2D14B4BC94FD4491BE18860336385CF8">
    <w:name w:val="2D14B4BC94FD4491BE18860336385CF8"/>
  </w:style>
  <w:style w:type="paragraph" w:customStyle="1" w:styleId="89780B0F7E0A4BCEA6AC746C909234C7">
    <w:name w:val="89780B0F7E0A4BCEA6AC746C909234C7"/>
  </w:style>
  <w:style w:type="paragraph" w:customStyle="1" w:styleId="09352DBF5DAB468B8D779714B51B0C88">
    <w:name w:val="09352DBF5DAB468B8D779714B51B0C88"/>
  </w:style>
  <w:style w:type="paragraph" w:customStyle="1" w:styleId="636A4C0C648A4C7484AFBCCBF831F008">
    <w:name w:val="636A4C0C648A4C7484AFBCCBF831F008"/>
  </w:style>
  <w:style w:type="paragraph" w:customStyle="1" w:styleId="63642A23BFA141349CE86F94536B35B6">
    <w:name w:val="63642A23BFA141349CE86F94536B35B6"/>
  </w:style>
  <w:style w:type="paragraph" w:customStyle="1" w:styleId="C6DF2073958B4C69B7F95A04636F14B2">
    <w:name w:val="C6DF2073958B4C69B7F95A04636F14B2"/>
  </w:style>
  <w:style w:type="paragraph" w:customStyle="1" w:styleId="7FAA0F02D2544963BE8054D2A3E71D71">
    <w:name w:val="7FAA0F02D2544963BE8054D2A3E71D71"/>
  </w:style>
  <w:style w:type="paragraph" w:customStyle="1" w:styleId="5B7F1CDBA6E44D88B08CB82461517BD3">
    <w:name w:val="5B7F1CDBA6E44D88B08CB82461517BD3"/>
  </w:style>
  <w:style w:type="paragraph" w:customStyle="1" w:styleId="7C98597C7054487D858AAB1A1DDF15B5">
    <w:name w:val="7C98597C7054487D858AAB1A1DDF15B5"/>
  </w:style>
  <w:style w:type="paragraph" w:customStyle="1" w:styleId="3FC060C3B30E4D71B4F342764D522B79">
    <w:name w:val="3FC060C3B30E4D71B4F342764D522B79"/>
  </w:style>
  <w:style w:type="paragraph" w:customStyle="1" w:styleId="7B9CDDA942A9411FBA59FC3DC3B6A5C2">
    <w:name w:val="7B9CDDA942A9411FBA59FC3DC3B6A5C2"/>
  </w:style>
  <w:style w:type="paragraph" w:customStyle="1" w:styleId="D23DDCAC65334AB0B25928E1015A131F">
    <w:name w:val="D23DDCAC65334AB0B25928E1015A131F"/>
  </w:style>
  <w:style w:type="paragraph" w:customStyle="1" w:styleId="51825050997042DFA47FD44FFDB6AAFF">
    <w:name w:val="51825050997042DFA47FD44FFDB6AAFF"/>
  </w:style>
  <w:style w:type="paragraph" w:customStyle="1" w:styleId="613D96F6506240B1992A8043868F6FB2">
    <w:name w:val="613D96F6506240B1992A8043868F6FB2"/>
  </w:style>
  <w:style w:type="paragraph" w:customStyle="1" w:styleId="AD61F06CB1074BB29701BB7F70911AF9">
    <w:name w:val="AD61F06CB1074BB29701BB7F70911AF9"/>
  </w:style>
  <w:style w:type="paragraph" w:customStyle="1" w:styleId="3F37AE09606E453BAF751A83CF562D93">
    <w:name w:val="3F37AE09606E453BAF751A83CF562D93"/>
  </w:style>
  <w:style w:type="paragraph" w:customStyle="1" w:styleId="FA10309CBF0E493BA209492CEB3CD1CD">
    <w:name w:val="FA10309CBF0E493BA209492CEB3CD1CD"/>
  </w:style>
  <w:style w:type="paragraph" w:customStyle="1" w:styleId="9AB0A9B56E16483D854437E03E500CF2">
    <w:name w:val="9AB0A9B56E16483D854437E03E500C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3C89AE-B0E0-451E-AECB-78CAAEB69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TO CONSUMER</vt:lpstr>
    </vt:vector>
  </TitlesOfParts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TO CONSUMER</dc:title>
  <dc:creator/>
  <cp:lastModifiedBy/>
  <cp:revision>1</cp:revision>
  <dcterms:created xsi:type="dcterms:W3CDTF">2022-06-16T03:36:00Z</dcterms:created>
  <dcterms:modified xsi:type="dcterms:W3CDTF">2022-06-16T03:36:00Z</dcterms:modified>
  <cp:contentStatus>DO NOT SIGN ANYTHING BEFORE YOU READ THIS PAGE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